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19C" w:rsidRDefault="00607597">
      <w:pPr>
        <w:pStyle w:val="PlainText"/>
        <w:jc w:val="center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noProof/>
          <w:sz w:val="3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7.35pt;margin-top:-7.2pt;width:70.45pt;height:1in;z-index:-251658752;visibility:visible;mso-wrap-edited:f;mso-position-horizontal:absolute;mso-position-horizontal-relative:text;mso-position-vertical:absolute;mso-position-vertical-relative:text" wrapcoords="-210 0 -210 21396 21600 21396 21600 0 -210 0" o:allowincell="f">
            <v:imagedata r:id="rId7" o:title=""/>
            <w10:wrap type="tight" side="right"/>
          </v:shape>
          <o:OLEObject Type="Embed" ProgID="Word.Picture.8" ShapeID="_x0000_s1027" DrawAspect="Content" ObjectID="_1560598297" r:id="rId8"/>
        </w:object>
      </w:r>
      <w:r w:rsidR="00790304">
        <w:rPr>
          <w:rFonts w:ascii="Times New Roman" w:hAnsi="Times New Roman"/>
          <w:b/>
          <w:sz w:val="30"/>
        </w:rPr>
        <w:t>BOARD OF PARDONS AND PAROLES</w:t>
      </w:r>
    </w:p>
    <w:p w:rsidR="006E219C" w:rsidRDefault="00790304">
      <w:pPr>
        <w:pStyle w:val="Plain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Hearing Section</w:t>
      </w:r>
    </w:p>
    <w:p w:rsidR="006E219C" w:rsidRDefault="006E219C">
      <w:pPr>
        <w:pStyle w:val="PlainText"/>
        <w:ind w:left="6480"/>
        <w:jc w:val="center"/>
        <w:rPr>
          <w:rFonts w:ascii="Times New Roman" w:hAnsi="Times New Roman"/>
        </w:rPr>
      </w:pPr>
    </w:p>
    <w:p w:rsidR="006E219C" w:rsidRDefault="006E219C">
      <w:pPr>
        <w:pStyle w:val="PlainText"/>
        <w:ind w:left="6480"/>
        <w:jc w:val="center"/>
        <w:rPr>
          <w:rFonts w:ascii="Times New Roman" w:hAnsi="Times New Roman"/>
        </w:rPr>
      </w:pPr>
    </w:p>
    <w:p w:rsidR="006E219C" w:rsidRDefault="00790304">
      <w:pPr>
        <w:pStyle w:val="PlainText"/>
        <w:ind w:left="225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REQUEST FOR CONTINUANCE / RESCHEDULING</w:t>
      </w:r>
    </w:p>
    <w:p w:rsidR="006E219C" w:rsidRDefault="006E219C">
      <w:pPr>
        <w:pStyle w:val="PlainText"/>
        <w:jc w:val="center"/>
        <w:rPr>
          <w:rFonts w:ascii="Times New Roman" w:hAnsi="Times New Roman"/>
          <w:sz w:val="24"/>
        </w:rPr>
      </w:pPr>
    </w:p>
    <w:p w:rsidR="006E219C" w:rsidRDefault="006E219C">
      <w:pPr>
        <w:pStyle w:val="PlainText"/>
        <w:jc w:val="center"/>
        <w:rPr>
          <w:rFonts w:ascii="Times New Roman" w:hAnsi="Times New Roman"/>
        </w:rPr>
      </w:pPr>
    </w:p>
    <w:p w:rsidR="006E219C" w:rsidRDefault="0079030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To:</w:t>
      </w:r>
      <w:r>
        <w:rPr>
          <w:rFonts w:ascii="Times New Roman" w:hAnsi="Times New Roman"/>
          <w:sz w:val="24"/>
        </w:rPr>
        <w:tab/>
        <w:t>______________________________________________</w:t>
      </w:r>
      <w:r>
        <w:rPr>
          <w:rFonts w:ascii="Times New Roman" w:hAnsi="Times New Roman"/>
          <w:sz w:val="24"/>
        </w:rPr>
        <w:tab/>
        <w:t>_________________________</w:t>
      </w:r>
    </w:p>
    <w:p w:rsidR="006E219C" w:rsidRDefault="00790304">
      <w:pPr>
        <w:pStyle w:val="PlainText"/>
        <w:ind w:left="720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Hearing Officer / Hearing Supervisor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>Fax Number</w:t>
      </w:r>
    </w:p>
    <w:p w:rsidR="006E219C" w:rsidRDefault="006E219C">
      <w:pPr>
        <w:pStyle w:val="PlainText"/>
        <w:rPr>
          <w:rFonts w:ascii="Times New Roman" w:hAnsi="Times New Roman"/>
        </w:rPr>
      </w:pPr>
    </w:p>
    <w:p w:rsidR="006E219C" w:rsidRDefault="0079030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From:</w:t>
      </w:r>
      <w:r>
        <w:rPr>
          <w:rFonts w:ascii="Times New Roman" w:hAnsi="Times New Roman"/>
          <w:sz w:val="24"/>
        </w:rPr>
        <w:tab/>
        <w:t>______________________________________________</w:t>
      </w:r>
      <w:r>
        <w:rPr>
          <w:rFonts w:ascii="Times New Roman" w:hAnsi="Times New Roman"/>
          <w:sz w:val="24"/>
        </w:rPr>
        <w:tab/>
        <w:t>_________________________</w:t>
      </w:r>
    </w:p>
    <w:p w:rsidR="006E219C" w:rsidRDefault="00790304">
      <w:pPr>
        <w:pStyle w:val="PlainText"/>
        <w:ind w:left="720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Name of Attorney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>Texas Bar Number</w:t>
      </w:r>
    </w:p>
    <w:p w:rsidR="006E219C" w:rsidRDefault="006E219C">
      <w:pPr>
        <w:pStyle w:val="PlainText"/>
        <w:ind w:left="720"/>
        <w:rPr>
          <w:rFonts w:ascii="Times New Roman" w:hAnsi="Times New Roman"/>
        </w:rPr>
      </w:pPr>
    </w:p>
    <w:p w:rsidR="006E219C" w:rsidRDefault="00790304">
      <w:pPr>
        <w:pStyle w:val="PlainText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</w:t>
      </w:r>
    </w:p>
    <w:p w:rsidR="006E219C" w:rsidRDefault="00790304">
      <w:pPr>
        <w:pStyle w:val="PlainText"/>
        <w:ind w:left="720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Business Address</w:t>
      </w:r>
    </w:p>
    <w:p w:rsidR="006E219C" w:rsidRDefault="006E219C">
      <w:pPr>
        <w:pStyle w:val="PlainText"/>
        <w:ind w:left="720"/>
        <w:rPr>
          <w:rFonts w:ascii="Times New Roman" w:hAnsi="Times New Roman"/>
        </w:rPr>
      </w:pPr>
    </w:p>
    <w:p w:rsidR="006E219C" w:rsidRDefault="00790304">
      <w:pPr>
        <w:pStyle w:val="PlainText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_________________________</w:t>
      </w:r>
    </w:p>
    <w:p w:rsidR="006E219C" w:rsidRDefault="00790304">
      <w:pPr>
        <w:pStyle w:val="PlainText"/>
        <w:ind w:left="720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Phone Number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>Fax Number</w:t>
      </w:r>
    </w:p>
    <w:p w:rsidR="006E219C" w:rsidRDefault="006E219C">
      <w:pPr>
        <w:pStyle w:val="PlainText"/>
        <w:ind w:left="720"/>
        <w:rPr>
          <w:rFonts w:ascii="Times New Roman" w:hAnsi="Times New Roman"/>
        </w:rPr>
      </w:pPr>
    </w:p>
    <w:p w:rsidR="006E219C" w:rsidRDefault="0079030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Re:</w:t>
      </w:r>
      <w:r>
        <w:rPr>
          <w:rFonts w:ascii="Times New Roman" w:hAnsi="Times New Roman"/>
          <w:sz w:val="24"/>
        </w:rPr>
        <w:tab/>
      </w:r>
      <w:bookmarkStart w:id="0" w:name="_GoBack"/>
      <w:r>
        <w:rPr>
          <w:rFonts w:ascii="Times New Roman" w:hAnsi="Times New Roman"/>
          <w:sz w:val="24"/>
        </w:rPr>
        <w:fldChar w:fldCharType="begin">
          <w:ffData>
            <w:name w:val="Check13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39"/>
      <w:r>
        <w:rPr>
          <w:rFonts w:ascii="Times New Roman" w:hAnsi="Times New Roman"/>
          <w:sz w:val="24"/>
        </w:rPr>
        <w:instrText xml:space="preserve"> FORMCHECKBOX </w:instrText>
      </w:r>
      <w:r w:rsidR="00607597">
        <w:rPr>
          <w:rFonts w:ascii="Times New Roman" w:hAnsi="Times New Roman"/>
          <w:sz w:val="24"/>
        </w:rPr>
      </w:r>
      <w:r w:rsidR="00607597"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fldChar w:fldCharType="end"/>
      </w:r>
      <w:bookmarkEnd w:id="1"/>
      <w:bookmarkEnd w:id="0"/>
      <w:r>
        <w:rPr>
          <w:rFonts w:ascii="Times New Roman" w:hAnsi="Times New Roman"/>
          <w:sz w:val="24"/>
        </w:rPr>
        <w:t xml:space="preserve"> Preliminary Hearing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40"/>
      <w:r>
        <w:rPr>
          <w:rFonts w:ascii="Times New Roman" w:hAnsi="Times New Roman"/>
          <w:sz w:val="24"/>
        </w:rPr>
        <w:instrText xml:space="preserve"> FORMCHECKBOX </w:instrText>
      </w:r>
      <w:r w:rsidR="00607597">
        <w:rPr>
          <w:rFonts w:ascii="Times New Roman" w:hAnsi="Times New Roman"/>
          <w:sz w:val="24"/>
        </w:rPr>
      </w:r>
      <w:r w:rsidR="00607597"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fldChar w:fldCharType="end"/>
      </w:r>
      <w:bookmarkEnd w:id="2"/>
      <w:r>
        <w:rPr>
          <w:rFonts w:ascii="Times New Roman" w:hAnsi="Times New Roman"/>
          <w:sz w:val="24"/>
        </w:rPr>
        <w:t xml:space="preserve"> Revocation Hearing</w:t>
      </w:r>
    </w:p>
    <w:p w:rsidR="006E219C" w:rsidRDefault="006E219C">
      <w:pPr>
        <w:pStyle w:val="PlainText"/>
        <w:rPr>
          <w:rFonts w:ascii="Times New Roman" w:hAnsi="Times New Roman"/>
          <w:sz w:val="24"/>
        </w:rPr>
      </w:pPr>
    </w:p>
    <w:p w:rsidR="006E219C" w:rsidRDefault="00790304">
      <w:pPr>
        <w:pStyle w:val="PlainText"/>
        <w:tabs>
          <w:tab w:val="left" w:pos="6210"/>
        </w:tabs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</w:t>
      </w:r>
      <w:r>
        <w:rPr>
          <w:rFonts w:ascii="Times New Roman" w:hAnsi="Times New Roman"/>
          <w:sz w:val="24"/>
        </w:rPr>
        <w:tab/>
        <w:t>_________________________</w:t>
      </w:r>
    </w:p>
    <w:p w:rsidR="006E219C" w:rsidRDefault="00790304">
      <w:pPr>
        <w:pStyle w:val="PlainText"/>
        <w:ind w:left="720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Releasee’s Name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>TDCJ Number</w:t>
      </w:r>
    </w:p>
    <w:p w:rsidR="006E219C" w:rsidRDefault="006E219C">
      <w:pPr>
        <w:pStyle w:val="PlainText"/>
        <w:ind w:left="720"/>
        <w:rPr>
          <w:rFonts w:ascii="Times New Roman" w:hAnsi="Times New Roman"/>
        </w:rPr>
      </w:pPr>
    </w:p>
    <w:p w:rsidR="006E219C" w:rsidRDefault="00790304">
      <w:pPr>
        <w:pStyle w:val="PlainText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Hearing scheduled for:</w:t>
      </w:r>
    </w:p>
    <w:p w:rsidR="006E219C" w:rsidRDefault="006E219C">
      <w:pPr>
        <w:pStyle w:val="PlainText"/>
        <w:ind w:left="720"/>
        <w:rPr>
          <w:rFonts w:ascii="Times New Roman" w:hAnsi="Times New Roman"/>
          <w:sz w:val="24"/>
        </w:rPr>
      </w:pPr>
    </w:p>
    <w:p w:rsidR="006E219C" w:rsidRDefault="00790304">
      <w:pPr>
        <w:pStyle w:val="PlainText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_____________________________________,  at  ______________   ______, at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vertAlign w:val="superscript"/>
        </w:rPr>
        <w:t>Date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              Time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       AM / PM</w:t>
      </w:r>
      <w:r>
        <w:rPr>
          <w:rFonts w:ascii="Times New Roman" w:hAnsi="Times New Roman"/>
          <w:sz w:val="24"/>
          <w:vertAlign w:val="superscript"/>
        </w:rPr>
        <w:br/>
      </w:r>
      <w:r>
        <w:rPr>
          <w:rFonts w:ascii="Times New Roman" w:hAnsi="Times New Roman"/>
          <w:vertAlign w:val="superscript"/>
        </w:rPr>
        <w:br/>
      </w:r>
      <w:r>
        <w:rPr>
          <w:rFonts w:ascii="Times New Roman" w:hAnsi="Times New Roman"/>
          <w:sz w:val="24"/>
          <w:vertAlign w:val="superscript"/>
        </w:rPr>
        <w:t>______________________________________________________________________________________________________________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vertAlign w:val="superscript"/>
        </w:rPr>
        <w:t>Location</w:t>
      </w:r>
      <w:r>
        <w:rPr>
          <w:rFonts w:ascii="Times New Roman" w:hAnsi="Times New Roman"/>
          <w:sz w:val="24"/>
        </w:rPr>
        <w:br/>
      </w:r>
    </w:p>
    <w:p w:rsidR="006E219C" w:rsidRDefault="0079030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 request that a continuance/rescheduling of the hearing be granted for the following reasons:</w:t>
      </w:r>
    </w:p>
    <w:p w:rsidR="006E219C" w:rsidRDefault="006E219C">
      <w:pPr>
        <w:pStyle w:val="PlainText"/>
        <w:spacing w:line="360" w:lineRule="auto"/>
        <w:rPr>
          <w:rFonts w:ascii="Times New Roman" w:hAnsi="Times New Roman"/>
          <w:sz w:val="24"/>
        </w:rPr>
      </w:pPr>
    </w:p>
    <w:p w:rsidR="006E219C" w:rsidRDefault="00790304">
      <w:pPr>
        <w:pStyle w:val="PlainText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</w:t>
      </w:r>
    </w:p>
    <w:p w:rsidR="006E219C" w:rsidRDefault="00790304">
      <w:pPr>
        <w:pStyle w:val="PlainText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</w:t>
      </w:r>
    </w:p>
    <w:p w:rsidR="006E219C" w:rsidRDefault="00790304">
      <w:pPr>
        <w:pStyle w:val="PlainText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</w:t>
      </w:r>
    </w:p>
    <w:p w:rsidR="006E219C" w:rsidRDefault="00790304">
      <w:pPr>
        <w:pStyle w:val="PlainText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</w:t>
      </w:r>
    </w:p>
    <w:p w:rsidR="006E219C" w:rsidRDefault="006E219C">
      <w:pPr>
        <w:pStyle w:val="PlainText"/>
        <w:rPr>
          <w:rFonts w:ascii="Times New Roman" w:hAnsi="Times New Roman"/>
          <w:sz w:val="24"/>
        </w:rPr>
      </w:pPr>
    </w:p>
    <w:p w:rsidR="006E219C" w:rsidRDefault="0079030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_________________________</w:t>
      </w:r>
    </w:p>
    <w:p w:rsidR="006E219C" w:rsidRDefault="00790304">
      <w:pPr>
        <w:pStyle w:val="PlainText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Attorney’s Signature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>Date</w:t>
      </w:r>
    </w:p>
    <w:p w:rsidR="006E219C" w:rsidRDefault="006E219C">
      <w:pPr>
        <w:pStyle w:val="PlainText"/>
        <w:rPr>
          <w:rFonts w:ascii="Times New Roman" w:hAnsi="Times New Roman"/>
          <w:sz w:val="16"/>
        </w:rPr>
      </w:pPr>
    </w:p>
    <w:p w:rsidR="006E219C" w:rsidRDefault="00790304">
      <w:pPr>
        <w:pStyle w:val="Plain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Below This Line For Hearing Officer / Hearing Supervisor Use Only</w:t>
      </w:r>
    </w:p>
    <w:p w:rsidR="006E219C" w:rsidRDefault="006E219C">
      <w:pPr>
        <w:pStyle w:val="PlainText"/>
        <w:rPr>
          <w:rFonts w:ascii="Times New Roman" w:hAnsi="Times New Roman"/>
          <w:sz w:val="24"/>
        </w:rPr>
      </w:pPr>
    </w:p>
    <w:p w:rsidR="006E219C" w:rsidRDefault="00790304">
      <w:pPr>
        <w:pStyle w:val="Plain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Comments: </w:t>
      </w:r>
    </w:p>
    <w:p w:rsidR="006E219C" w:rsidRDefault="00790304">
      <w:pPr>
        <w:pStyle w:val="PlainText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</w:t>
      </w:r>
    </w:p>
    <w:p w:rsidR="006E219C" w:rsidRDefault="00790304">
      <w:pPr>
        <w:pStyle w:val="PlainText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</w:t>
      </w:r>
    </w:p>
    <w:p w:rsidR="00497DD0" w:rsidRDefault="00790304">
      <w:pPr>
        <w:pStyle w:val="PlainText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</w:t>
      </w:r>
    </w:p>
    <w:sectPr w:rsidR="00497DD0">
      <w:footerReference w:type="default" r:id="rId9"/>
      <w:pgSz w:w="12240" w:h="15840"/>
      <w:pgMar w:top="720" w:right="1325" w:bottom="720" w:left="13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304" w:rsidRDefault="00790304">
      <w:r>
        <w:separator/>
      </w:r>
    </w:p>
  </w:endnote>
  <w:endnote w:type="continuationSeparator" w:id="0">
    <w:p w:rsidR="00790304" w:rsidRDefault="0079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19C" w:rsidRDefault="00790304">
    <w:pPr>
      <w:pStyle w:val="Footer"/>
    </w:pPr>
    <w:r>
      <w:t>HS-201 (R 04-98)</w:t>
    </w: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07597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304" w:rsidRDefault="00790304">
      <w:r>
        <w:separator/>
      </w:r>
    </w:p>
  </w:footnote>
  <w:footnote w:type="continuationSeparator" w:id="0">
    <w:p w:rsidR="00790304" w:rsidRDefault="00790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A3363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B10376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D710538"/>
    <w:multiLevelType w:val="singleLevel"/>
    <w:tmpl w:val="B6A8EC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54A27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876189D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E107E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4A56BDD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1C0C69"/>
    <w:multiLevelType w:val="singleLevel"/>
    <w:tmpl w:val="8856F3B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67C822D6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17A242F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9"/>
  </w:num>
  <w:num w:numId="5">
    <w:abstractNumId w:val="7"/>
  </w:num>
  <w:num w:numId="6">
    <w:abstractNumId w:val="5"/>
  </w:num>
  <w:num w:numId="7">
    <w:abstractNumId w:val="3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revisionView w:inkAnnotations="0"/>
  <w:doNotTrackMoves/>
  <w:documentProtection w:edit="forms" w:enforcement="1" w:cryptProviderType="rsaAES" w:cryptAlgorithmClass="hash" w:cryptAlgorithmType="typeAny" w:cryptAlgorithmSid="14" w:cryptSpinCount="100000" w:hash="e9gNdlSiuiT1sLxLkjMpQ1j/dXH8gWcdjON3lHcYUT29Rk7hs6lc/+psdoZZFmGEfAH4WnDYfLniKlir1ROM1A==" w:salt="6Vgd8SUPYO/cq0+NpFmJcA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7DD0"/>
    <w:rsid w:val="00497DD0"/>
    <w:rsid w:val="00607597"/>
    <w:rsid w:val="006E219C"/>
    <w:rsid w:val="0079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3998414D-28EE-44C8-A697-84831484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semiHidden/>
    <w:rPr>
      <w:rFonts w:ascii="Courier New" w:hAnsi="Courier New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tu0207\Desktop\Fwd__Request_to_add_form_to_BPP_website\HS-201blan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HS-201blank.dot</Template>
  <TotalTime>0</TotalTime>
  <Pages>3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PARDONS AND PAROLES</vt:lpstr>
    </vt:vector>
  </TitlesOfParts>
  <Company>BPP - Hearings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PARDONS AND PAROLES</dc:title>
  <dc:subject/>
  <dc:creator>Karen Gouge</dc:creator>
  <cp:keywords/>
  <cp:lastModifiedBy>Karen Gouge</cp:lastModifiedBy>
  <cp:revision>2</cp:revision>
  <cp:lastPrinted>1998-04-28T18:41:00Z</cp:lastPrinted>
  <dcterms:created xsi:type="dcterms:W3CDTF">2017-07-03T19:45:00Z</dcterms:created>
  <dcterms:modified xsi:type="dcterms:W3CDTF">2017-07-03T19:45:00Z</dcterms:modified>
</cp:coreProperties>
</file>